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3635" w:rsidRDefault="00737FE5">
      <w:r>
        <w:t>Så har d</w:t>
      </w:r>
      <w:r w:rsidR="002B4F46">
        <w:t>å</w:t>
      </w:r>
      <w:r>
        <w:t xml:space="preserve"> mässan på Opalen och Park Aveny bevistats. </w:t>
      </w:r>
      <w:r w:rsidR="001B3635">
        <w:t xml:space="preserve">Får bli en snabbis utan bildredigerand. Tror också att jag missat ett rum helt, Hjelte Audio. Hos Hegel gick inte att komma in. </w:t>
      </w:r>
    </w:p>
    <w:p w:rsidR="00C07AF9" w:rsidRDefault="00737FE5">
      <w:r>
        <w:t>Började på Opalen med att lyssna på ett par rejäla Canton-högtalare. Numera tycks det användas en hel del pekpinnar som talar om vad det ska fokuseras på – så även här av den tyske demonstratören. Bra klang och rejält omfång nedåt i basen. Ljudbilden var</w:t>
      </w:r>
      <w:r w:rsidR="00DB3DF4">
        <w:t xml:space="preserve"> dock instabil, liten </w:t>
      </w:r>
      <w:proofErr w:type="spellStart"/>
      <w:r w:rsidR="00DB3DF4">
        <w:t>sweetspot</w:t>
      </w:r>
      <w:proofErr w:type="spellEnd"/>
      <w:r w:rsidR="00DB3DF4">
        <w:t xml:space="preserve">. Kanske lite mera </w:t>
      </w:r>
      <w:proofErr w:type="spellStart"/>
      <w:r w:rsidR="00DB3DF4">
        <w:t>invinkling</w:t>
      </w:r>
      <w:proofErr w:type="spellEnd"/>
      <w:r w:rsidR="00DB3DF4">
        <w:t xml:space="preserve"> av de stora högtalarna Canton </w:t>
      </w:r>
      <w:proofErr w:type="spellStart"/>
      <w:r w:rsidR="00DB3DF4">
        <w:t>Reference</w:t>
      </w:r>
      <w:proofErr w:type="spellEnd"/>
      <w:r w:rsidR="00DB3DF4">
        <w:t xml:space="preserve"> 3 K kanske hade hjälpt?</w:t>
      </w:r>
    </w:p>
    <w:p w:rsidR="00DB3DF4" w:rsidRDefault="00DB3DF4">
      <w:bookmarkStart w:id="0" w:name="_GoBack"/>
      <w:r>
        <w:rPr>
          <w:noProof/>
          <w:lang w:eastAsia="sv-SE"/>
        </w:rPr>
        <w:lastRenderedPageBreak/>
        <w:drawing>
          <wp:inline distT="0" distB="0" distL="0" distR="0" wp14:anchorId="14572A70" wp14:editId="6F03BE03">
            <wp:extent cx="5760720" cy="3840480"/>
            <wp:effectExtent l="0" t="0" r="0" b="762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8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8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DF4" w:rsidRDefault="00737FE5">
      <w:r>
        <w:t>Rum nummer två</w:t>
      </w:r>
      <w:r w:rsidR="00C33B42">
        <w:t xml:space="preserve"> blev Hifi-klubbens. Två stora </w:t>
      </w:r>
      <w:proofErr w:type="gramStart"/>
      <w:r w:rsidR="00C33B42">
        <w:t>B&amp;W</w:t>
      </w:r>
      <w:proofErr w:type="gramEnd"/>
      <w:r w:rsidR="00C33B42">
        <w:t xml:space="preserve"> </w:t>
      </w:r>
      <w:r w:rsidR="00DB3DF4">
        <w:t xml:space="preserve">drivna av elektronik från </w:t>
      </w:r>
      <w:proofErr w:type="spellStart"/>
      <w:r w:rsidR="00DB3DF4">
        <w:t>Classé</w:t>
      </w:r>
      <w:proofErr w:type="spellEnd"/>
      <w:r w:rsidR="00C33B42">
        <w:t xml:space="preserve"> förbundna av kablar från </w:t>
      </w:r>
      <w:proofErr w:type="spellStart"/>
      <w:r w:rsidR="00C33B42">
        <w:t>Audioquest</w:t>
      </w:r>
      <w:proofErr w:type="spellEnd"/>
      <w:r w:rsidR="00C33B42">
        <w:t xml:space="preserve"> (om jag minns rätt). Prislapp modell hyfsad insatslägenhet. Ljudåtergivningen? Jag blev mäkta imponerad! Bra ljudbild trots att högtalarna stod brett</w:t>
      </w:r>
      <w:r w:rsidR="00682354">
        <w:t xml:space="preserve"> isär.</w:t>
      </w:r>
      <w:r w:rsidR="00DB3DF4">
        <w:t xml:space="preserve"> I mina öron mässans bästa återgivning.</w:t>
      </w:r>
    </w:p>
    <w:p w:rsidR="00737FE5" w:rsidRDefault="00DB3DF4"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8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8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8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354">
        <w:t xml:space="preserve"> </w:t>
      </w:r>
    </w:p>
    <w:p w:rsidR="00DB3DF4" w:rsidRDefault="002A4761">
      <w:proofErr w:type="spellStart"/>
      <w:r>
        <w:t>Buchardt</w:t>
      </w:r>
      <w:proofErr w:type="spellEnd"/>
      <w:r>
        <w:t xml:space="preserve"> lät som vanligt, dvs. bra. Adams Julsång (O helga natt) bidrog till julstämning i mörkret därinne. </w:t>
      </w:r>
    </w:p>
    <w:p w:rsidR="00DB3DF4" w:rsidRDefault="00DB3DF4"/>
    <w:p w:rsidR="002A4761" w:rsidRDefault="00DB3DF4"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9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761" w:rsidRDefault="002A4761">
      <w:r>
        <w:lastRenderedPageBreak/>
        <w:t xml:space="preserve">Här spelades på de runda </w:t>
      </w:r>
      <w:proofErr w:type="spellStart"/>
      <w:r>
        <w:t>Elipson</w:t>
      </w:r>
      <w:proofErr w:type="spellEnd"/>
      <w:r>
        <w:t xml:space="preserve"> + den vita subban nere till höger. Lät för mycket högtalare.</w:t>
      </w:r>
    </w:p>
    <w:p w:rsidR="002A4761" w:rsidRDefault="00DB3DF4"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9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761" w:rsidRDefault="00DB3DF4"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9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761" w:rsidRDefault="002A4761">
      <w:r>
        <w:t>QED, tyckte jag inte om.</w:t>
      </w:r>
    </w:p>
    <w:p w:rsidR="002A4761" w:rsidRDefault="00DB3DF4"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9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9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761" w:rsidRDefault="002A4761"/>
    <w:p w:rsidR="002A4761" w:rsidRDefault="002A4761">
      <w:proofErr w:type="spellStart"/>
      <w:r>
        <w:lastRenderedPageBreak/>
        <w:t>Sennheiser</w:t>
      </w:r>
      <w:proofErr w:type="spellEnd"/>
      <w:r>
        <w:t xml:space="preserve">-lurar av alla de slag. Lyssnade på HD-800 och HD-800S via </w:t>
      </w:r>
      <w:proofErr w:type="spellStart"/>
      <w:r>
        <w:t>Sennheisers</w:t>
      </w:r>
      <w:proofErr w:type="spellEnd"/>
      <w:r>
        <w:t xml:space="preserve"> förstärkare. Naja, väldigt dyrt… Provade även ett par </w:t>
      </w:r>
      <w:proofErr w:type="spellStart"/>
      <w:r>
        <w:t>noise</w:t>
      </w:r>
      <w:proofErr w:type="spellEnd"/>
      <w:r>
        <w:t xml:space="preserve"> </w:t>
      </w:r>
      <w:proofErr w:type="spellStart"/>
      <w:r>
        <w:t>cancelling</w:t>
      </w:r>
      <w:proofErr w:type="spellEnd"/>
      <w:r>
        <w:t xml:space="preserve"> lurar som var väldigt bekväma. </w:t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9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761" w:rsidRDefault="002A4761">
      <w:r>
        <w:t xml:space="preserve">Old </w:t>
      </w:r>
      <w:proofErr w:type="spellStart"/>
      <w:r w:rsidR="00EB5215">
        <w:t>School</w:t>
      </w:r>
      <w:proofErr w:type="spellEnd"/>
      <w:r w:rsidR="00EB5215">
        <w:t xml:space="preserve"> Hifi. Maffiga vinylriggar, rörförstärkare men inte så imponerande högta</w:t>
      </w:r>
      <w:r w:rsidR="00EB78C2">
        <w:t>lare. Kul gubbar.</w:t>
      </w:r>
      <w:r w:rsidR="00EB5215">
        <w:t xml:space="preserve"> Kolla gärna </w:t>
      </w:r>
      <w:r w:rsidR="00EB78C2">
        <w:t>borden som skivspelarna står på!</w:t>
      </w:r>
    </w:p>
    <w:p w:rsidR="00EB78C2" w:rsidRDefault="00DB3DF4"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12" name="Bildobjek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9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13" name="Bildobjek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9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14" name="Bildobjek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9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15" name="Bildobjek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9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16" name="Bildobjek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0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17" name="Bildobjekt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F46" w:rsidRDefault="002B4F46">
      <w:r>
        <w:t xml:space="preserve">XTZ visade en prototyp, </w:t>
      </w:r>
      <w:proofErr w:type="spellStart"/>
      <w:r>
        <w:t>Divine</w:t>
      </w:r>
      <w:proofErr w:type="spellEnd"/>
      <w:r>
        <w:t xml:space="preserve"> </w:t>
      </w:r>
      <w:proofErr w:type="spellStart"/>
      <w:r>
        <w:t>Alpha</w:t>
      </w:r>
      <w:proofErr w:type="spellEnd"/>
      <w:r>
        <w:t xml:space="preserve">. Stora kraftfulla pjäser men jag lyssnade inte så mycket så jag ger inget omdöme. </w:t>
      </w:r>
    </w:p>
    <w:p w:rsidR="002B4F46" w:rsidRDefault="002B4F46">
      <w:r>
        <w:rPr>
          <w:noProof/>
          <w:lang w:eastAsia="sv-SE"/>
        </w:rPr>
        <w:lastRenderedPageBreak/>
        <w:drawing>
          <wp:inline distT="0" distB="0" distL="0" distR="0" wp14:anchorId="57317C5A" wp14:editId="207C7D83">
            <wp:extent cx="5760720" cy="3840480"/>
            <wp:effectExtent l="0" t="0" r="0" b="7620"/>
            <wp:docPr id="48" name="Bildobjekt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0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8C2" w:rsidRDefault="00EB78C2"/>
    <w:p w:rsidR="002B4F46" w:rsidRDefault="00DB3DF4"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18" name="Bildobjekt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0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19" name="Bildobjekt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0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20" name="Bildobjekt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0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F46" w:rsidRDefault="002B4F46"/>
    <w:p w:rsidR="002B4F46" w:rsidRDefault="002B4F46">
      <w:r>
        <w:t>PMC lät rätt bra. Snygg drapering av lamporna.</w:t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22" name="Bildobjekt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0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23" name="Bildobjek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0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24" name="Bildobjekt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0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F46" w:rsidRDefault="002B4F46"/>
    <w:p w:rsidR="002B4F46" w:rsidRDefault="002B4F46">
      <w:r>
        <w:t>KEF stora skulpturliknande pjäser ser bra ut men ljudet? Nej, det var en besvikelse och det mumlades lite bland lyssnarna…</w:t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25" name="Bildobjekt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0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26" name="Bildobjekt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1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27" name="Bildobjekt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1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8641080"/>
            <wp:effectExtent l="0" t="0" r="0" b="7620"/>
            <wp:docPr id="28" name="Bildobjekt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1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8641080"/>
            <wp:effectExtent l="0" t="0" r="0" b="7620"/>
            <wp:docPr id="29" name="Bildobjekt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1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F46" w:rsidRDefault="002B4F46">
      <w:proofErr w:type="spellStart"/>
      <w:r>
        <w:lastRenderedPageBreak/>
        <w:t>Audiolabs</w:t>
      </w:r>
      <w:proofErr w:type="spellEnd"/>
      <w:r>
        <w:t xml:space="preserve"> med </w:t>
      </w:r>
      <w:proofErr w:type="spellStart"/>
      <w:r>
        <w:t>Stage</w:t>
      </w:r>
      <w:proofErr w:type="spellEnd"/>
      <w:r>
        <w:t xml:space="preserve"> </w:t>
      </w:r>
      <w:proofErr w:type="spellStart"/>
      <w:r>
        <w:t>Accompany’s</w:t>
      </w:r>
      <w:proofErr w:type="spellEnd"/>
      <w:r>
        <w:t xml:space="preserve"> planarelement för det övre registret. </w:t>
      </w:r>
      <w:r w:rsidR="0072207D" w:rsidRPr="0072207D">
        <w:t>Lite PA-stuk.</w:t>
      </w:r>
      <w:r w:rsidR="0072207D">
        <w:t xml:space="preserve"> </w:t>
      </w:r>
      <w:r>
        <w:t>Stora pjäser</w:t>
      </w:r>
      <w:r w:rsidR="0072207D">
        <w:t xml:space="preserve"> som förmodligen har en del anhängare. </w:t>
      </w:r>
    </w:p>
    <w:p w:rsidR="002B4F46" w:rsidRDefault="002B4F46">
      <w:r>
        <w:rPr>
          <w:noProof/>
          <w:lang w:eastAsia="sv-SE"/>
        </w:rPr>
        <w:drawing>
          <wp:inline distT="0" distB="0" distL="0" distR="0" wp14:anchorId="5C3F35E5" wp14:editId="00037C4B">
            <wp:extent cx="5760720" cy="3840480"/>
            <wp:effectExtent l="0" t="0" r="0" b="7620"/>
            <wp:docPr id="50" name="Bildobjekt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1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F46" w:rsidRDefault="0072207D">
      <w:r>
        <w:t>Från mitten av soffan fick jag inte med båda högtalarna trots vidvinkel.</w:t>
      </w:r>
    </w:p>
    <w:p w:rsidR="0072207D" w:rsidRDefault="00DB3DF4"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32" name="Bildobjekt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1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33" name="Bildobjekt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1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7D" w:rsidRDefault="0072207D">
      <w:r>
        <w:rPr>
          <w:noProof/>
          <w:lang w:eastAsia="sv-SE"/>
        </w:rPr>
        <w:lastRenderedPageBreak/>
        <w:drawing>
          <wp:inline distT="0" distB="0" distL="0" distR="0" wp14:anchorId="68EA9FFE" wp14:editId="0C08D281">
            <wp:extent cx="5760720" cy="3840480"/>
            <wp:effectExtent l="0" t="0" r="0" b="7620"/>
            <wp:docPr id="88" name="Bildobjekt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1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7D" w:rsidRDefault="00DB3DF4"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34" name="Bildobjekt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1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35" name="Bildobjekt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1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7D" w:rsidRDefault="0072207D">
      <w:r>
        <w:t xml:space="preserve">En kabeldemo av Chord. Nja, vad ska man säga? Mycket snack med pekpinnar. Jodå, man hör precis det som de vill man </w:t>
      </w:r>
      <w:proofErr w:type="gramStart"/>
      <w:r>
        <w:t>ska</w:t>
      </w:r>
      <w:proofErr w:type="gramEnd"/>
      <w:r>
        <w:t xml:space="preserve"> höra – på just de utvalda musiksnuttarna. Något lurt är det. Hur kan man annars höra skillnad på en snutt Cat 6 </w:t>
      </w:r>
      <w:proofErr w:type="gramStart"/>
      <w:r>
        <w:t>–kabel</w:t>
      </w:r>
      <w:proofErr w:type="gramEnd"/>
      <w:r>
        <w:t xml:space="preserve">, den har ju trots allt en massa meter kabel fram till vägguttaget som inte ens behöver vara skärmat? </w:t>
      </w:r>
      <w:proofErr w:type="spellStart"/>
      <w:r>
        <w:t>Chord’s</w:t>
      </w:r>
      <w:proofErr w:type="spellEnd"/>
      <w:r>
        <w:t xml:space="preserve"> kablage hade tydligen skärm som inte var ansluten någonstans, har den då egentligen någon effekt? Jo, den skulle hålla borta en massa </w:t>
      </w:r>
      <w:r>
        <w:lastRenderedPageBreak/>
        <w:t xml:space="preserve">störningar inte minst från våra HF-alstrare mobiltelefonerna. Nu fungerar ju i regel mobilerna även inne i ett plåtskåp typ hiss. </w:t>
      </w:r>
    </w:p>
    <w:p w:rsidR="0072207D" w:rsidRDefault="0072207D">
      <w:proofErr w:type="spellStart"/>
      <w:r>
        <w:t>Naim</w:t>
      </w:r>
      <w:proofErr w:type="spellEnd"/>
      <w:r>
        <w:t xml:space="preserve"> tog sedan över scenen och gjorde en liknande demo. Korta musiksnuttar som skulle visa upp skillnaden mellan deras olika steg i </w:t>
      </w:r>
      <w:r w:rsidR="00CE20E1">
        <w:t xml:space="preserve">komponenter. Jodå, det var inte så svårt att höra </w:t>
      </w:r>
      <w:proofErr w:type="spellStart"/>
      <w:r w:rsidR="00CE20E1">
        <w:t>skillanderna</w:t>
      </w:r>
      <w:proofErr w:type="spellEnd"/>
      <w:r w:rsidR="00CE20E1">
        <w:t xml:space="preserve"> där heller. Inga av dessa demon var nivåmatchade annat än på gehör. </w:t>
      </w:r>
      <w:proofErr w:type="spellStart"/>
      <w:r w:rsidR="00CE20E1">
        <w:t>Återgivningmässigt</w:t>
      </w:r>
      <w:proofErr w:type="spellEnd"/>
      <w:r w:rsidR="00CE20E1">
        <w:t xml:space="preserve"> var det inte direkt hårresande bra eller så var det allt snack som gjorde mig avtrubbad</w:t>
      </w:r>
      <w:proofErr w:type="gramStart"/>
      <w:r w:rsidR="00CE20E1">
        <w:t>….</w:t>
      </w:r>
      <w:proofErr w:type="gramEnd"/>
    </w:p>
    <w:p w:rsidR="00EB78C2" w:rsidRDefault="00DB3DF4"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36" name="Bildobjekt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2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37" name="Bildobjekt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2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38" name="Bildobjekt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2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8C2" w:rsidRDefault="00EB78C2">
      <w:r w:rsidRPr="00EB78C2">
        <w:t xml:space="preserve">Så var det då </w:t>
      </w:r>
      <w:proofErr w:type="spellStart"/>
      <w:r w:rsidRPr="00EB78C2">
        <w:t>Technics</w:t>
      </w:r>
      <w:proofErr w:type="spellEnd"/>
      <w:r w:rsidRPr="00EB78C2">
        <w:t xml:space="preserve"> demo. Visst lät det bra</w:t>
      </w:r>
      <w:r>
        <w:t>. Det kan man begära med de prislapparna</w:t>
      </w:r>
      <w:proofErr w:type="gramStart"/>
      <w:r>
        <w:t>….</w:t>
      </w:r>
      <w:proofErr w:type="gramEnd"/>
      <w:r>
        <w:t xml:space="preserve"> Väl mycket säljsnack om hur mycket bättre vinyl låter</w:t>
      </w:r>
      <w:r w:rsidR="00CE20E1">
        <w:t>, lite radiohandlarmässigt</w:t>
      </w:r>
      <w:r>
        <w:t xml:space="preserve">. </w:t>
      </w:r>
    </w:p>
    <w:p w:rsidR="00EB78C2" w:rsidRDefault="00DB3DF4"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39" name="Bildobjekt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2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40" name="Bildobjekt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2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41" name="Bildobjekt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2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42" name="Bildobjekt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2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43" name="Bildobjekt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2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8C2" w:rsidRDefault="00EB78C2"/>
    <w:p w:rsidR="00EB78C2" w:rsidRDefault="00EB78C2">
      <w:r>
        <w:t xml:space="preserve">Ännu en kabeldemo, här med en kille från </w:t>
      </w:r>
      <w:proofErr w:type="spellStart"/>
      <w:r>
        <w:t>Isotek</w:t>
      </w:r>
      <w:proofErr w:type="spellEnd"/>
      <w:r>
        <w:t>. Nu hade jag redan fått en överdos av Chord-mannen, blev en snabbvisit.</w:t>
      </w:r>
      <w:r w:rsidR="00CE20E1">
        <w:t xml:space="preserve"> </w:t>
      </w:r>
      <w:proofErr w:type="spellStart"/>
      <w:r w:rsidR="00CE20E1">
        <w:t>Lennartj</w:t>
      </w:r>
      <w:proofErr w:type="spellEnd"/>
      <w:r w:rsidR="00CE20E1">
        <w:t xml:space="preserve"> och Leif Sunesson (som jag inte träffat sedan Dimitri </w:t>
      </w:r>
      <w:proofErr w:type="spellStart"/>
      <w:r w:rsidR="00CE20E1">
        <w:t>Sovré’s</w:t>
      </w:r>
      <w:proofErr w:type="spellEnd"/>
      <w:r w:rsidR="00CE20E1">
        <w:t xml:space="preserve"> visning av det stora Mark Levinson-systemet 1980) var bänkade och kanske har någon kommentar att flika in?</w:t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44" name="Bildobjekt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2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45" name="Bildobjekt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2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46" name="Bildobjekt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3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8C2" w:rsidRDefault="00EB78C2"/>
    <w:p w:rsidR="00005460" w:rsidRDefault="00DB3DF4">
      <w:pPr>
        <w:rPr>
          <w:noProof/>
          <w:lang w:eastAsia="sv-SE"/>
        </w:rPr>
      </w:pPr>
      <w:r>
        <w:rPr>
          <w:noProof/>
          <w:lang w:eastAsia="sv-SE"/>
        </w:rPr>
        <w:lastRenderedPageBreak/>
        <w:drawing>
          <wp:inline distT="0" distB="0" distL="0" distR="0">
            <wp:extent cx="5760720" cy="8641080"/>
            <wp:effectExtent l="0" t="0" r="0" b="7620"/>
            <wp:docPr id="47" name="Bildobjekt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3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5460" w:rsidRPr="00005460">
        <w:rPr>
          <w:noProof/>
          <w:lang w:eastAsia="sv-SE"/>
        </w:rPr>
        <w:t xml:space="preserve"> </w:t>
      </w:r>
      <w:r w:rsidR="00005460">
        <w:rPr>
          <w:noProof/>
          <w:lang w:eastAsia="sv-SE"/>
        </w:rPr>
        <w:t xml:space="preserve"> </w:t>
      </w:r>
    </w:p>
    <w:p w:rsidR="00005460" w:rsidRDefault="00005460">
      <w:pPr>
        <w:rPr>
          <w:noProof/>
          <w:lang w:eastAsia="sv-SE"/>
        </w:rPr>
      </w:pPr>
      <w:r>
        <w:rPr>
          <w:noProof/>
          <w:lang w:eastAsia="sv-SE"/>
        </w:rPr>
        <w:lastRenderedPageBreak/>
        <w:t>I korridoren stod en gemytlig dansk med högtalare som såg ut att de ryska Matroska-dockorna som förebild. Hölje i gjutjärn och rejält tungviktiga. Avsedda för kombination med subba/-or.</w:t>
      </w:r>
      <w:r w:rsidR="00DB3DF4">
        <w:rPr>
          <w:noProof/>
          <w:lang w:eastAsia="sv-SE"/>
        </w:rPr>
        <w:lastRenderedPageBreak/>
        <w:drawing>
          <wp:inline distT="0" distB="0" distL="0" distR="0" wp14:anchorId="7AD9434E" wp14:editId="7BF7F1BB">
            <wp:extent cx="5760720" cy="8641080"/>
            <wp:effectExtent l="0" t="0" r="0" b="7620"/>
            <wp:docPr id="49" name="Bildobjekt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3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460" w:rsidRDefault="00005460">
      <w:r>
        <w:rPr>
          <w:noProof/>
          <w:lang w:eastAsia="sv-SE"/>
        </w:rPr>
        <w:lastRenderedPageBreak/>
        <w:drawing>
          <wp:inline distT="0" distB="0" distL="0" distR="0" wp14:anchorId="76EAE63C" wp14:editId="2C8F75BF">
            <wp:extent cx="5760720" cy="8641080"/>
            <wp:effectExtent l="0" t="0" r="0" b="7620"/>
            <wp:docPr id="110" name="Bildobjekt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3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460" w:rsidRDefault="00005460">
      <w:r>
        <w:lastRenderedPageBreak/>
        <w:t xml:space="preserve">De här högtalarna trodde jag var MBL men icke. Det lät </w:t>
      </w:r>
      <w:r w:rsidR="00CE20E1">
        <w:t xml:space="preserve">i </w:t>
      </w:r>
      <w:r>
        <w:t>mitt tycke väl diffust. Någon påstod att de MBL som skulle demas sålts och dessa var elektrostattoppar med dynamiska bas</w:t>
      </w:r>
      <w:r w:rsidR="00CE20E1">
        <w:t>ar</w:t>
      </w:r>
      <w:r>
        <w:t xml:space="preserve"> (3st fördelade runt om).</w:t>
      </w:r>
    </w:p>
    <w:p w:rsidR="00005460" w:rsidRDefault="00DB3DF4"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51" name="Bildobjekt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35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52" name="Bildobjekt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3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460" w:rsidRDefault="00005460">
      <w:r>
        <w:lastRenderedPageBreak/>
        <w:t xml:space="preserve">Nästa rum hade </w:t>
      </w:r>
      <w:proofErr w:type="spellStart"/>
      <w:r>
        <w:t>Heco</w:t>
      </w:r>
      <w:proofErr w:type="spellEnd"/>
      <w:r>
        <w:t>-högtalare. De svarta spelades på när jag var där, lät bra.</w:t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53" name="Bildobjekt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37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54" name="Bildobjekt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38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55" name="Bildobjekt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39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460" w:rsidRDefault="00005460"/>
    <w:p w:rsidR="004A34B3" w:rsidRDefault="00005460">
      <w:r>
        <w:t xml:space="preserve">De öppna </w:t>
      </w:r>
      <w:proofErr w:type="spellStart"/>
      <w:r>
        <w:t>bafflarna</w:t>
      </w:r>
      <w:proofErr w:type="spellEnd"/>
      <w:r>
        <w:t xml:space="preserve"> från </w:t>
      </w:r>
      <w:proofErr w:type="gramStart"/>
      <w:r>
        <w:t>svenska</w:t>
      </w:r>
      <w:proofErr w:type="gramEnd"/>
      <w:r w:rsidR="004A34B3">
        <w:t xml:space="preserve"> </w:t>
      </w:r>
      <w:proofErr w:type="spellStart"/>
      <w:proofErr w:type="gramStart"/>
      <w:r w:rsidR="004A34B3">
        <w:t>Oido</w:t>
      </w:r>
      <w:proofErr w:type="spellEnd"/>
      <w:proofErr w:type="gramEnd"/>
      <w:r w:rsidR="004A34B3">
        <w:t xml:space="preserve"> Audio var nog en del nyfikna på. Var lite intetsägande musik vid demon. Gick rätt snabbt </w:t>
      </w:r>
      <w:proofErr w:type="spellStart"/>
      <w:r w:rsidR="004A34B3">
        <w:t>viidare</w:t>
      </w:r>
      <w:proofErr w:type="spellEnd"/>
      <w:r w:rsidR="004A34B3">
        <w:t>.</w:t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56" name="Bildobjekt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8641080"/>
            <wp:effectExtent l="0" t="0" r="0" b="7620"/>
            <wp:docPr id="57" name="Bildobjekt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8641080"/>
            <wp:effectExtent l="0" t="0" r="0" b="7620"/>
            <wp:docPr id="58" name="Bildobjekt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59" name="Bildobjekt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3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34B3" w:rsidRDefault="00CE20E1">
      <w:r>
        <w:t>Lasse</w:t>
      </w:r>
      <w:r w:rsidR="004A34B3">
        <w:t xml:space="preserve"> med trälådorna, </w:t>
      </w:r>
      <w:proofErr w:type="spellStart"/>
      <w:r w:rsidR="004A34B3">
        <w:t>Entreq</w:t>
      </w:r>
      <w:proofErr w:type="spellEnd"/>
      <w:r w:rsidR="004A34B3">
        <w:t>. Inte riktigt i min smak. Han importerar nu skivspelare från återuppståndna Perpetuum Ebner.</w:t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60" name="Bildobjekt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4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61" name="Bildobjekt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5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62" name="Bildobjekt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6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63" name="Bildobjekt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7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64" name="Bildobjekt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8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19F" w:rsidRDefault="00CE20E1">
      <w:r>
        <w:t>Hos Tonläget</w:t>
      </w:r>
      <w:r w:rsidR="0034519F">
        <w:t xml:space="preserve"> kördes en Linn-rigg tillsammans med </w:t>
      </w:r>
      <w:r>
        <w:t>de egna högtalarna</w:t>
      </w:r>
      <w:r w:rsidR="0034519F">
        <w:t>. Lät lite väl mycket högtalare i mitt tycke.</w:t>
      </w:r>
    </w:p>
    <w:p w:rsidR="0034519F" w:rsidRDefault="00DB3DF4"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65" name="Bildobjekt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66" name="Bildobjekt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50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lastRenderedPageBreak/>
        <w:drawing>
          <wp:inline distT="0" distB="0" distL="0" distR="0">
            <wp:extent cx="5760720" cy="8641080"/>
            <wp:effectExtent l="0" t="0" r="0" b="7620"/>
            <wp:docPr id="67" name="Bildobjekt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5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19F" w:rsidRDefault="0034519F"/>
    <w:p w:rsidR="003815B6" w:rsidRDefault="0034519F">
      <w:r>
        <w:t xml:space="preserve">Här skulle det väl ändå finnas lite potential till ljudåtergivning på hög nivå? Martin Logan för ca 300 </w:t>
      </w:r>
      <w:proofErr w:type="spellStart"/>
      <w:r>
        <w:t>kkr</w:t>
      </w:r>
      <w:proofErr w:type="spellEnd"/>
      <w:r>
        <w:t xml:space="preserve"> eller </w:t>
      </w:r>
      <w:proofErr w:type="gramStart"/>
      <w:r>
        <w:t>nåt</w:t>
      </w:r>
      <w:proofErr w:type="gramEnd"/>
      <w:r>
        <w:t xml:space="preserve">. Har aldrig riktig kunnat förlika mig med Martin </w:t>
      </w:r>
      <w:proofErr w:type="spellStart"/>
      <w:r>
        <w:t>Logan’s</w:t>
      </w:r>
      <w:proofErr w:type="spellEnd"/>
      <w:r>
        <w:t xml:space="preserve"> ljudbild eller kanske snarare att det bara låter bra i en minimal </w:t>
      </w:r>
      <w:proofErr w:type="spellStart"/>
      <w:r>
        <w:t>sweetspot</w:t>
      </w:r>
      <w:proofErr w:type="spellEnd"/>
      <w:r>
        <w:t xml:space="preserve">. Så var det även här… Presentatören gratulerade alla som hamnat mitt i mellan högtalarna. </w:t>
      </w:r>
      <w:r w:rsidR="00CE20E1">
        <w:t>Tror inte han heller var sådär jättepåläst om just Martin Logan</w:t>
      </w:r>
      <w:r w:rsidR="00A14896">
        <w:t xml:space="preserve">. </w:t>
      </w:r>
      <w:r>
        <w:t>Spelades till en början salongsmusik. Återkom en stund senare när en elbasist</w:t>
      </w:r>
      <w:r w:rsidR="003815B6">
        <w:t xml:space="preserve"> solade, bra drag! </w:t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68" name="Bildobjekt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52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69" name="Bildobjekt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53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5B6" w:rsidRDefault="003815B6"/>
    <w:p w:rsidR="00A14896" w:rsidRDefault="003815B6">
      <w:proofErr w:type="spellStart"/>
      <w:r>
        <w:lastRenderedPageBreak/>
        <w:t>Audiovector</w:t>
      </w:r>
      <w:proofErr w:type="spellEnd"/>
      <w:r>
        <w:t xml:space="preserve"> gjorde bra ifrån sig. </w:t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70" name="Bildobjekt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54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4896" w:rsidRDefault="00A14896">
      <w:r w:rsidRPr="00A14896">
        <w:t xml:space="preserve">Gjorde en vändning av rummet och då såg man denna stapel med elektronik från Meridian vilka fick driva </w:t>
      </w:r>
      <w:proofErr w:type="spellStart"/>
      <w:r w:rsidRPr="00A14896">
        <w:t>Audiovector’s</w:t>
      </w:r>
      <w:proofErr w:type="spellEnd"/>
      <w:r w:rsidRPr="00A14896">
        <w:t xml:space="preserve"> nya toppmodell – lät bra! Dyrt? Ja.</w:t>
      </w:r>
    </w:p>
    <w:p w:rsidR="003815B6" w:rsidRDefault="00DB3DF4"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71" name="Bildobjekt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55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5B6" w:rsidRDefault="003815B6"/>
    <w:p w:rsidR="003815B6" w:rsidRDefault="003815B6">
      <w:proofErr w:type="spellStart"/>
      <w:r>
        <w:lastRenderedPageBreak/>
        <w:t>Marantz</w:t>
      </w:r>
      <w:proofErr w:type="spellEnd"/>
      <w:r>
        <w:t xml:space="preserve"> och lite annat. Var lite intetsägande eller var jag blasé. I andra ändan ett par feta </w:t>
      </w:r>
      <w:proofErr w:type="spellStart"/>
      <w:r>
        <w:t>Klipsch</w:t>
      </w:r>
      <w:proofErr w:type="spellEnd"/>
      <w:r>
        <w:t xml:space="preserve">-högtalare som några andra </w:t>
      </w:r>
      <w:proofErr w:type="spellStart"/>
      <w:r>
        <w:t>faktistianer</w:t>
      </w:r>
      <w:proofErr w:type="spellEnd"/>
      <w:r>
        <w:t xml:space="preserve"> inte var nöjda med.</w:t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72" name="Bildobjekt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56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73" name="Bildobjekt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57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74" name="Bildobjekt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58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5B6" w:rsidRDefault="003815B6"/>
    <w:p w:rsidR="000B71BF" w:rsidRDefault="003815B6">
      <w:r>
        <w:t>Audionords rum. Såg li</w:t>
      </w:r>
      <w:r w:rsidR="00A14896">
        <w:t>t</w:t>
      </w:r>
      <w:r>
        <w:t xml:space="preserve">e kalt ut, skulle de stora </w:t>
      </w:r>
      <w:proofErr w:type="spellStart"/>
      <w:r>
        <w:t>Sonus</w:t>
      </w:r>
      <w:proofErr w:type="spellEnd"/>
      <w:r>
        <w:t xml:space="preserve"> Faber fungera där? Jovisst, gick alldeles utmärkt. Hög dregelfaktor för audiofiler med fin Audio Research rigg och japansk vinylspelare </w:t>
      </w:r>
      <w:r w:rsidR="000B71BF">
        <w:t>från Air Force. Endast för den med fet plånbok…</w:t>
      </w:r>
      <w:r w:rsidR="00A14896">
        <w:t xml:space="preserve"> Devialet kördes inte när jag var där.</w:t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75" name="Bildobjekt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59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76" name="Bildobjekt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60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77" name="Bildobjekt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6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78" name="Bildobjekt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62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79" name="Bildobjekt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6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1BF" w:rsidRDefault="000B71BF">
      <w:r>
        <w:t xml:space="preserve">Nästa rejält stora rum </w:t>
      </w:r>
      <w:r w:rsidR="00A14896">
        <w:t xml:space="preserve">(mässans största) </w:t>
      </w:r>
      <w:r>
        <w:t xml:space="preserve">hade en anläggning från </w:t>
      </w:r>
      <w:proofErr w:type="spellStart"/>
      <w:r>
        <w:t>Burmester</w:t>
      </w:r>
      <w:proofErr w:type="spellEnd"/>
      <w:r>
        <w:t>. Spelade högt och rent men lite svårbedömt i det rummet.</w:t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80" name="Bildobjekt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64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82" name="Bildobjekt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66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1BF" w:rsidRDefault="000B71BF">
      <w:r>
        <w:lastRenderedPageBreak/>
        <w:t>En större mängd prylar från AVM fanns också i samma rum och några skivspelare från EAT.</w:t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83" name="Bildobjekt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67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84" name="Bildobjekt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68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85" name="Bildobjekt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69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1BF" w:rsidRDefault="000B71BF">
      <w:r>
        <w:lastRenderedPageBreak/>
        <w:t>System Audio ett litet rum. Väl kort besök för att minnas mina intryck.</w:t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86" name="Bildobjekt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0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1BF" w:rsidRDefault="000B71BF">
      <w:r>
        <w:t>Ännu ett fullpackat rum, kom precis in i dörröppningen. Lät trevligt.</w:t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87" name="Bildobjekt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1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1BF" w:rsidRDefault="000B71BF">
      <w:r>
        <w:lastRenderedPageBreak/>
        <w:t xml:space="preserve">Här lät det också trevligt! </w:t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89" name="Bildobjekt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3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90" name="Bildobjekt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4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91" name="Bildobjekt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5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5E1" w:rsidRDefault="000B71BF">
      <w:proofErr w:type="spellStart"/>
      <w:r>
        <w:lastRenderedPageBreak/>
        <w:t>Revox</w:t>
      </w:r>
      <w:proofErr w:type="spellEnd"/>
      <w:r>
        <w:t xml:space="preserve"> med </w:t>
      </w:r>
      <w:proofErr w:type="spellStart"/>
      <w:r w:rsidR="00A14896">
        <w:t>l</w:t>
      </w:r>
      <w:r>
        <w:t>ife</w:t>
      </w:r>
      <w:proofErr w:type="spellEnd"/>
      <w:r>
        <w:t>-style orienterad</w:t>
      </w:r>
      <w:r w:rsidR="007A75E1">
        <w:t>e prylar.</w:t>
      </w:r>
      <w:r w:rsidR="00A14896">
        <w:t xml:space="preserve"> Ryktas om att man ska släppa en ny rullbandare!</w:t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92" name="Bildobjekt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6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5E1" w:rsidRDefault="007A75E1"/>
    <w:p w:rsidR="007A75E1" w:rsidRDefault="007A75E1">
      <w:r>
        <w:t xml:space="preserve">Här lite retro med </w:t>
      </w:r>
      <w:proofErr w:type="spellStart"/>
      <w:r>
        <w:t>Garrard</w:t>
      </w:r>
      <w:proofErr w:type="spellEnd"/>
      <w:r>
        <w:t xml:space="preserve">-spelare och en </w:t>
      </w:r>
      <w:proofErr w:type="spellStart"/>
      <w:r>
        <w:t>Studer</w:t>
      </w:r>
      <w:proofErr w:type="spellEnd"/>
      <w:r>
        <w:t>-bandare.</w:t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93" name="Bildobjekt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7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94" name="Bildobjekt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8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95" name="Bildobjekt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9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DF4" w:rsidRDefault="00A14896">
      <w:r>
        <w:lastRenderedPageBreak/>
        <w:t>Revel och Mark Levinson. Bra men som ofta på mässor lite svårbedömt på grund av var man sitter i ett stort rum.</w:t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96" name="Bildobjekt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80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5E1" w:rsidRDefault="00DB3DF4"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102" name="Bildobjekt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81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DF4" w:rsidRDefault="007A75E1">
      <w:r>
        <w:lastRenderedPageBreak/>
        <w:t>TAD i ett litet rum, jag bara plats i dörröppningen. Som det brukar</w:t>
      </w:r>
      <w:r w:rsidR="00A14896">
        <w:t>,</w:t>
      </w:r>
      <w:r>
        <w:t xml:space="preserve"> bra…</w:t>
      </w:r>
      <w:r w:rsidR="00DB3DF4"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103" name="Bildobjekt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82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5E1" w:rsidRDefault="007A75E1"/>
    <w:p w:rsidR="007A75E1" w:rsidRDefault="007A75E1">
      <w:r>
        <w:t xml:space="preserve">Rätt bra här också. Trodde de spelades på de stora högtalarna men när jag beskådade dem från nära </w:t>
      </w:r>
      <w:r w:rsidR="00A14896">
        <w:t xml:space="preserve">håll </w:t>
      </w:r>
      <w:r>
        <w:t>pga. deras flotta träarbete, märkte jag att det var de mindre som kördes. Lät trevligt.</w:t>
      </w:r>
      <w:r w:rsidR="00A14896">
        <w:t xml:space="preserve"> Väldigt fri placering av högtalarna, jättelångt till begränsande väggar.</w:t>
      </w:r>
    </w:p>
    <w:p w:rsidR="00DB3DF4" w:rsidRDefault="00DB3DF4"/>
    <w:p w:rsidR="00DB3DF4" w:rsidRDefault="00DB3DF4"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104" name="Bildobjekt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88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106" name="Bildobjekt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90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354" w:rsidRDefault="00682354">
      <w:r>
        <w:t>Avslutade dagen med Dynaudio. I ett stort rum, 9 m brett och 12 m</w:t>
      </w:r>
      <w:r w:rsidR="007A75E1">
        <w:t xml:space="preserve"> långt</w:t>
      </w:r>
      <w:r>
        <w:t xml:space="preserve">, stod ett par </w:t>
      </w:r>
      <w:proofErr w:type="spellStart"/>
      <w:r>
        <w:t>stativare</w:t>
      </w:r>
      <w:proofErr w:type="spellEnd"/>
      <w:r>
        <w:t xml:space="preserve"> </w:t>
      </w:r>
      <w:proofErr w:type="spellStart"/>
      <w:r>
        <w:t>Contour</w:t>
      </w:r>
      <w:proofErr w:type="spellEnd"/>
      <w:r>
        <w:t xml:space="preserve"> 20. Såg lite bortkomna ut. Brett isär </w:t>
      </w:r>
      <w:r w:rsidR="007A75E1">
        <w:t xml:space="preserve">(minst fem meter) och </w:t>
      </w:r>
      <w:proofErr w:type="spellStart"/>
      <w:r w:rsidR="007A75E1">
        <w:t>i</w:t>
      </w:r>
      <w:r>
        <w:t>mellan</w:t>
      </w:r>
      <w:proofErr w:type="spellEnd"/>
      <w:r>
        <w:t xml:space="preserve"> dem tre elektronikburkar från Moon. På ena långsidan fanns en hel radda högtalare och precis vid entrén de största i sortimentet.</w:t>
      </w:r>
      <w:r w:rsidR="007A75E1">
        <w:t xml:space="preserve"> </w:t>
      </w:r>
      <w:r w:rsidR="00521DEC">
        <w:t>Nu</w:t>
      </w:r>
      <w:r w:rsidR="007A75E1">
        <w:t xml:space="preserve"> </w:t>
      </w:r>
      <w:r w:rsidR="00521DEC">
        <w:t>var</w:t>
      </w:r>
      <w:r w:rsidR="007A75E1">
        <w:t xml:space="preserve"> </w:t>
      </w:r>
      <w:r w:rsidR="00521DEC">
        <w:t>d</w:t>
      </w:r>
      <w:r w:rsidR="007A75E1">
        <w:t>e</w:t>
      </w:r>
      <w:r w:rsidR="00521DEC">
        <w:t xml:space="preserve">t alltså de där mindre som presenterades. Precis som hos </w:t>
      </w:r>
      <w:proofErr w:type="spellStart"/>
      <w:r w:rsidR="00521DEC">
        <w:t>Buchardt</w:t>
      </w:r>
      <w:proofErr w:type="spellEnd"/>
      <w:r w:rsidR="00521DEC">
        <w:t xml:space="preserve"> spelades spåret Adams Julsång från </w:t>
      </w:r>
      <w:proofErr w:type="spellStart"/>
      <w:r w:rsidR="00521DEC">
        <w:t>Cantate</w:t>
      </w:r>
      <w:proofErr w:type="spellEnd"/>
      <w:r w:rsidR="00521DEC">
        <w:t xml:space="preserve"> Domino</w:t>
      </w:r>
      <w:r w:rsidR="007A75E1">
        <w:t>-skivan</w:t>
      </w:r>
      <w:r w:rsidR="00521DEC">
        <w:t xml:space="preserve">. Riktigt bra men lite problem när kyrkorgeln drog </w:t>
      </w:r>
      <w:r w:rsidR="00521DEC">
        <w:lastRenderedPageBreak/>
        <w:t xml:space="preserve">lägre register, inte oväntat med tanke på att man lyssnade på 6.5-tumsbasar i ett jättestort rum. Signaturen till Rosa Pantern, som jag tror var i originalversion med </w:t>
      </w:r>
      <w:proofErr w:type="spellStart"/>
      <w:r w:rsidR="00521DEC">
        <w:t>Manchini</w:t>
      </w:r>
      <w:proofErr w:type="spellEnd"/>
      <w:r w:rsidR="00521DEC">
        <w:t>, tyckte jag klarades med bravur. Trots mycket bred uppställning inget ”hål i mitten”. Extremt bra med tanke på prislappen.</w:t>
      </w:r>
    </w:p>
    <w:p w:rsidR="00DB3DF4" w:rsidRDefault="00DB3DF4"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98" name="Bildobjekt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84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99" name="Bildobjekt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85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100" name="Bildobjekt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86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101" name="Bildobjekt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87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ACC" w:rsidRDefault="00F07ACC">
      <w:r>
        <w:t>Eftermiddagen avrundades med en stund i glada gubbars sällskap.</w:t>
      </w:r>
    </w:p>
    <w:p w:rsidR="00DB3DF4" w:rsidRPr="00521DEC" w:rsidRDefault="00DB3DF4">
      <w:r>
        <w:rPr>
          <w:noProof/>
          <w:lang w:eastAsia="sv-SE"/>
        </w:rPr>
        <w:lastRenderedPageBreak/>
        <w:drawing>
          <wp:inline distT="0" distB="0" distL="0" distR="0">
            <wp:extent cx="5760720" cy="3840480"/>
            <wp:effectExtent l="0" t="0" r="0" b="7620"/>
            <wp:docPr id="107" name="Bildobjekt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91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5760720" cy="3840480"/>
            <wp:effectExtent l="0" t="0" r="0" b="7620"/>
            <wp:docPr id="108" name="Bildobjekt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92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B3DF4" w:rsidRPr="00521DE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7FE5"/>
    <w:rsid w:val="00005460"/>
    <w:rsid w:val="000B71BF"/>
    <w:rsid w:val="001B3635"/>
    <w:rsid w:val="002A4761"/>
    <w:rsid w:val="002B4F46"/>
    <w:rsid w:val="0034519F"/>
    <w:rsid w:val="003815B6"/>
    <w:rsid w:val="004A34B3"/>
    <w:rsid w:val="00521DEC"/>
    <w:rsid w:val="00682354"/>
    <w:rsid w:val="0072207D"/>
    <w:rsid w:val="00737FE5"/>
    <w:rsid w:val="007A75E1"/>
    <w:rsid w:val="00A14896"/>
    <w:rsid w:val="00C07AF9"/>
    <w:rsid w:val="00C33B42"/>
    <w:rsid w:val="00CE20E1"/>
    <w:rsid w:val="00DB3DF4"/>
    <w:rsid w:val="00EB5215"/>
    <w:rsid w:val="00EB78C2"/>
    <w:rsid w:val="00F07A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DB3D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DB3DF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DB3D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DB3DF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theme" Target="theme/theme1.xml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85B69941</Template>
  <TotalTime>7</TotalTime>
  <Pages>67</Pages>
  <Words>1163</Words>
  <Characters>6170</Characters>
  <Application>Microsoft Office Word</Application>
  <DocSecurity>0</DocSecurity>
  <Lines>51</Lines>
  <Paragraphs>14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Jönköpings Kommun</Company>
  <LinksUpToDate>false</LinksUpToDate>
  <CharactersWithSpaces>7319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Roger</dc:creator>
  <cp:lastModifiedBy>Roger Gustavsson</cp:lastModifiedBy>
  <cp:revision>3</cp:revision>
  <dcterms:created xsi:type="dcterms:W3CDTF">2016-09-19T05:37:00Z</dcterms:created>
  <dcterms:modified xsi:type="dcterms:W3CDTF">2016-09-19T06:09:00Z</dcterms:modified>
</cp:coreProperties>
</file>